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C2976" w14:textId="5BBA8E8B" w:rsidR="000172E5" w:rsidRPr="002704FD" w:rsidRDefault="00665504" w:rsidP="00637200">
      <w:pPr>
        <w:rPr>
          <w:b/>
          <w:bCs/>
          <w:sz w:val="24"/>
          <w:szCs w:val="24"/>
        </w:rPr>
      </w:pPr>
      <w:r w:rsidRPr="002704FD">
        <w:rPr>
          <w:b/>
          <w:bCs/>
          <w:sz w:val="24"/>
          <w:szCs w:val="24"/>
        </w:rPr>
        <w:t>Rantasalmen kirkonkylän Aurinkorannan kaavatonttien varaus alkaa 1.6.2023.</w:t>
      </w:r>
    </w:p>
    <w:p w14:paraId="2ADACD80" w14:textId="480F71EB" w:rsidR="00665504" w:rsidRPr="002704FD" w:rsidRDefault="00665504" w:rsidP="002704FD">
      <w:pPr>
        <w:spacing w:line="240" w:lineRule="auto"/>
        <w:rPr>
          <w:sz w:val="22"/>
          <w:szCs w:val="22"/>
        </w:rPr>
      </w:pPr>
      <w:r w:rsidRPr="002704FD">
        <w:rPr>
          <w:sz w:val="22"/>
          <w:szCs w:val="22"/>
        </w:rPr>
        <w:t>Tontit myydään varausjärjestyksessä. Varaus on voimassa 3 kk, jonka aikana kaupanteosta on sovittava tai tontti siirtyy seuraavalla sijalla olevalle varaajalle. Rakennusvelvollisuus on 2 vuotta kaupanteosta.</w:t>
      </w:r>
    </w:p>
    <w:p w14:paraId="569C7959" w14:textId="49AA6CE7" w:rsidR="00665504" w:rsidRDefault="00967E43" w:rsidP="00FA607D">
      <w:pPr>
        <w:jc w:val="center"/>
      </w:pPr>
      <w:r>
        <w:rPr>
          <w:noProof/>
        </w:rPr>
        <w:drawing>
          <wp:inline distT="0" distB="0" distL="0" distR="0" wp14:anchorId="2A20ACDE" wp14:editId="219BA32A">
            <wp:extent cx="4419600" cy="3454986"/>
            <wp:effectExtent l="0" t="0" r="0" b="0"/>
            <wp:docPr id="2112220591" name="Kuva 1" descr="Kuva, joka sisältää kohteen teksti, kartt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220591" name="Kuva 1" descr="Kuva, joka sisältää kohteen teksti, kartta&#10;&#10;Kuvaus luotu automaattisesti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747" cy="347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ulukkoRuudukko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3"/>
        <w:gridCol w:w="2441"/>
        <w:gridCol w:w="1735"/>
        <w:gridCol w:w="2157"/>
      </w:tblGrid>
      <w:tr w:rsidR="00665504" w:rsidRPr="002704FD" w14:paraId="3E592BCB" w14:textId="77777777" w:rsidTr="00925C0D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6D57049F" w14:textId="7139AA7B" w:rsidR="00665504" w:rsidRPr="002704FD" w:rsidRDefault="00665504" w:rsidP="00925C0D">
            <w:pPr>
              <w:pStyle w:val="Otsikko1"/>
              <w:rPr>
                <w:sz w:val="24"/>
                <w:szCs w:val="24"/>
              </w:rPr>
            </w:pPr>
            <w:r w:rsidRPr="002704FD">
              <w:rPr>
                <w:sz w:val="24"/>
                <w:szCs w:val="24"/>
              </w:rPr>
              <w:t>Varattava tontti</w:t>
            </w:r>
          </w:p>
        </w:tc>
      </w:tr>
      <w:tr w:rsidR="00665504" w:rsidRPr="002704FD" w14:paraId="48EA3939" w14:textId="77777777" w:rsidTr="00925C0D">
        <w:tc>
          <w:tcPr>
            <w:tcW w:w="1492" w:type="pct"/>
            <w:vAlign w:val="bottom"/>
          </w:tcPr>
          <w:p w14:paraId="7DF1D11A" w14:textId="12E525FF" w:rsidR="00665504" w:rsidRPr="00FA607D" w:rsidRDefault="00665504" w:rsidP="00925C0D">
            <w:pPr>
              <w:pStyle w:val="Vakiosisennys"/>
              <w:rPr>
                <w:b/>
                <w:bCs/>
                <w:sz w:val="22"/>
                <w:szCs w:val="22"/>
              </w:rPr>
            </w:pPr>
            <w:permStart w:id="958862174" w:edGrp="everyone" w:colFirst="0" w:colLast="0"/>
            <w:permStart w:id="577651883" w:edGrp="everyone" w:colFirst="1" w:colLast="1"/>
            <w:permStart w:id="766515115" w:edGrp="everyone" w:colFirst="2" w:colLast="2"/>
            <w:r w:rsidRPr="00FA607D">
              <w:rPr>
                <w:b/>
                <w:bCs/>
                <w:sz w:val="22"/>
                <w:szCs w:val="22"/>
              </w:rPr>
              <w:t>Kortteli nro</w:t>
            </w:r>
          </w:p>
        </w:tc>
        <w:tc>
          <w:tcPr>
            <w:tcW w:w="3508" w:type="pct"/>
            <w:gridSpan w:val="3"/>
            <w:tcBorders>
              <w:bottom w:val="single" w:sz="4" w:space="0" w:color="auto"/>
            </w:tcBorders>
            <w:vAlign w:val="bottom"/>
          </w:tcPr>
          <w:p w14:paraId="40EFC1CA" w14:textId="4292F1E4" w:rsidR="00665504" w:rsidRPr="002704FD" w:rsidRDefault="00665504" w:rsidP="00925C0D">
            <w:pPr>
              <w:rPr>
                <w:sz w:val="22"/>
                <w:szCs w:val="22"/>
              </w:rPr>
            </w:pPr>
          </w:p>
        </w:tc>
      </w:tr>
      <w:tr w:rsidR="00665504" w:rsidRPr="002704FD" w14:paraId="0CDB689B" w14:textId="77777777" w:rsidTr="00925C0D">
        <w:tc>
          <w:tcPr>
            <w:tcW w:w="1492" w:type="pct"/>
            <w:vAlign w:val="bottom"/>
          </w:tcPr>
          <w:p w14:paraId="5CA22D8D" w14:textId="76ADB13E" w:rsidR="00665504" w:rsidRPr="00FA607D" w:rsidRDefault="00665504" w:rsidP="00925C0D">
            <w:pPr>
              <w:pStyle w:val="Vakiosisennys"/>
              <w:rPr>
                <w:b/>
                <w:bCs/>
                <w:sz w:val="22"/>
                <w:szCs w:val="22"/>
              </w:rPr>
            </w:pPr>
            <w:permStart w:id="453278101" w:edGrp="everyone" w:colFirst="0" w:colLast="0"/>
            <w:permStart w:id="1000284640" w:edGrp="everyone" w:colFirst="1" w:colLast="1"/>
            <w:permStart w:id="1270879408" w:edGrp="everyone" w:colFirst="2" w:colLast="2"/>
            <w:permEnd w:id="958862174"/>
            <w:permEnd w:id="577651883"/>
            <w:permEnd w:id="766515115"/>
            <w:r w:rsidRPr="00FA607D">
              <w:rPr>
                <w:b/>
                <w:bCs/>
                <w:sz w:val="22"/>
                <w:szCs w:val="22"/>
              </w:rPr>
              <w:t>Tontin nro</w:t>
            </w:r>
          </w:p>
        </w:tc>
        <w:tc>
          <w:tcPr>
            <w:tcW w:w="3508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4BA5F00" w14:textId="77777777" w:rsidR="00665504" w:rsidRPr="002704FD" w:rsidRDefault="00665504" w:rsidP="00925C0D">
            <w:pPr>
              <w:rPr>
                <w:sz w:val="22"/>
                <w:szCs w:val="22"/>
              </w:rPr>
            </w:pPr>
          </w:p>
        </w:tc>
      </w:tr>
      <w:permEnd w:id="453278101"/>
      <w:permEnd w:id="1000284640"/>
      <w:permEnd w:id="1270879408"/>
      <w:tr w:rsidR="00665504" w:rsidRPr="002704FD" w14:paraId="3548DA15" w14:textId="77777777" w:rsidTr="00925C0D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6650653E" w14:textId="77777777" w:rsidR="00665504" w:rsidRPr="002704FD" w:rsidRDefault="00665504" w:rsidP="00925C0D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665504" w:rsidRPr="002704FD" w14:paraId="1640CB02" w14:textId="77777777" w:rsidTr="00925C0D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46E33A4F" w14:textId="19B634DF" w:rsidR="00665504" w:rsidRPr="00FA607D" w:rsidRDefault="00665504" w:rsidP="00925C0D">
            <w:pPr>
              <w:pStyle w:val="Otsikko1"/>
              <w:rPr>
                <w:sz w:val="24"/>
                <w:szCs w:val="24"/>
              </w:rPr>
            </w:pPr>
            <w:r w:rsidRPr="00FA607D">
              <w:rPr>
                <w:sz w:val="24"/>
                <w:szCs w:val="24"/>
              </w:rPr>
              <w:t>Varaajan tiedot</w:t>
            </w:r>
          </w:p>
        </w:tc>
      </w:tr>
      <w:tr w:rsidR="00665504" w:rsidRPr="002704FD" w14:paraId="21DA3F36" w14:textId="77777777" w:rsidTr="00925C0D">
        <w:tc>
          <w:tcPr>
            <w:tcW w:w="1492" w:type="pct"/>
            <w:vAlign w:val="bottom"/>
          </w:tcPr>
          <w:p w14:paraId="4EB8CB31" w14:textId="3426B0B4" w:rsidR="00665504" w:rsidRPr="00FA607D" w:rsidRDefault="002704FD" w:rsidP="00925C0D">
            <w:pPr>
              <w:pStyle w:val="Vakiosisennys"/>
              <w:rPr>
                <w:b/>
                <w:bCs/>
                <w:sz w:val="22"/>
                <w:szCs w:val="22"/>
              </w:rPr>
            </w:pPr>
            <w:permStart w:id="1664228913" w:edGrp="everyone" w:colFirst="0" w:colLast="0"/>
            <w:permStart w:id="1549487191" w:edGrp="everyone" w:colFirst="1" w:colLast="1"/>
            <w:permStart w:id="614548938" w:edGrp="everyone" w:colFirst="2" w:colLast="2"/>
            <w:r w:rsidRPr="00FA607D">
              <w:rPr>
                <w:b/>
                <w:bCs/>
                <w:sz w:val="22"/>
                <w:szCs w:val="22"/>
              </w:rPr>
              <w:t>Nimi</w:t>
            </w:r>
          </w:p>
        </w:tc>
        <w:tc>
          <w:tcPr>
            <w:tcW w:w="3508" w:type="pct"/>
            <w:gridSpan w:val="3"/>
            <w:tcBorders>
              <w:bottom w:val="single" w:sz="4" w:space="0" w:color="auto"/>
            </w:tcBorders>
            <w:vAlign w:val="bottom"/>
          </w:tcPr>
          <w:p w14:paraId="2257EADF" w14:textId="7C6D97A0" w:rsidR="00665504" w:rsidRPr="002704FD" w:rsidRDefault="00665504" w:rsidP="00925C0D">
            <w:pPr>
              <w:rPr>
                <w:sz w:val="22"/>
                <w:szCs w:val="22"/>
              </w:rPr>
            </w:pPr>
          </w:p>
        </w:tc>
      </w:tr>
      <w:tr w:rsidR="00665504" w:rsidRPr="002704FD" w14:paraId="5410F92D" w14:textId="77777777" w:rsidTr="00925C0D">
        <w:tc>
          <w:tcPr>
            <w:tcW w:w="1492" w:type="pct"/>
            <w:vAlign w:val="bottom"/>
          </w:tcPr>
          <w:p w14:paraId="4CB7B80F" w14:textId="160EA4E9" w:rsidR="00665504" w:rsidRPr="00FA607D" w:rsidRDefault="002704FD" w:rsidP="00925C0D">
            <w:pPr>
              <w:pStyle w:val="Vakiosisennys"/>
              <w:rPr>
                <w:b/>
                <w:bCs/>
                <w:sz w:val="22"/>
                <w:szCs w:val="22"/>
              </w:rPr>
            </w:pPr>
            <w:permStart w:id="2013160430" w:edGrp="everyone" w:colFirst="0" w:colLast="0"/>
            <w:permStart w:id="1765352529" w:edGrp="everyone" w:colFirst="1" w:colLast="1"/>
            <w:permStart w:id="1641510812" w:edGrp="everyone" w:colFirst="2" w:colLast="2"/>
            <w:permEnd w:id="1664228913"/>
            <w:permEnd w:id="1549487191"/>
            <w:permEnd w:id="614548938"/>
            <w:r w:rsidRPr="00FA607D">
              <w:rPr>
                <w:b/>
                <w:bCs/>
                <w:sz w:val="22"/>
                <w:szCs w:val="22"/>
              </w:rPr>
              <w:t>Osoite</w:t>
            </w:r>
          </w:p>
        </w:tc>
        <w:tc>
          <w:tcPr>
            <w:tcW w:w="3508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F1CEF31" w14:textId="77777777" w:rsidR="00665504" w:rsidRPr="002704FD" w:rsidRDefault="00665504" w:rsidP="00925C0D">
            <w:pPr>
              <w:rPr>
                <w:sz w:val="22"/>
                <w:szCs w:val="22"/>
              </w:rPr>
            </w:pPr>
          </w:p>
        </w:tc>
      </w:tr>
      <w:tr w:rsidR="00665504" w:rsidRPr="002704FD" w14:paraId="36DFB426" w14:textId="77777777" w:rsidTr="00FA607D">
        <w:tc>
          <w:tcPr>
            <w:tcW w:w="1492" w:type="pct"/>
            <w:vAlign w:val="bottom"/>
          </w:tcPr>
          <w:p w14:paraId="2A340D0A" w14:textId="034CA60E" w:rsidR="00665504" w:rsidRPr="00FA607D" w:rsidRDefault="00E50ADA" w:rsidP="00925C0D">
            <w:pPr>
              <w:pStyle w:val="Vakiosisennys"/>
              <w:rPr>
                <w:b/>
                <w:bCs/>
                <w:sz w:val="22"/>
                <w:szCs w:val="22"/>
              </w:rPr>
            </w:pPr>
            <w:permStart w:id="512312988" w:edGrp="everyone" w:colFirst="0" w:colLast="0"/>
            <w:permStart w:id="1856648057" w:edGrp="everyone" w:colFirst="1" w:colLast="1"/>
            <w:permStart w:id="1625114187" w:edGrp="everyone" w:colFirst="2" w:colLast="2"/>
            <w:permStart w:id="762534648" w:edGrp="everyone" w:colFirst="3" w:colLast="3"/>
            <w:permStart w:id="732516671" w:edGrp="everyone" w:colFirst="4" w:colLast="4"/>
            <w:permEnd w:id="2013160430"/>
            <w:permEnd w:id="1765352529"/>
            <w:permEnd w:id="1641510812"/>
            <w:r>
              <w:rPr>
                <w:b/>
                <w:bCs/>
                <w:sz w:val="22"/>
                <w:szCs w:val="22"/>
              </w:rPr>
              <w:t>Puhelinnumero</w:t>
            </w:r>
          </w:p>
        </w:tc>
        <w:tc>
          <w:tcPr>
            <w:tcW w:w="13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E4FC5F" w14:textId="77777777" w:rsidR="00665504" w:rsidRPr="002704FD" w:rsidRDefault="00665504" w:rsidP="00925C0D">
            <w:pPr>
              <w:rPr>
                <w:sz w:val="22"/>
                <w:szCs w:val="22"/>
              </w:rPr>
            </w:pPr>
          </w:p>
        </w:tc>
        <w:tc>
          <w:tcPr>
            <w:tcW w:w="961" w:type="pct"/>
            <w:tcBorders>
              <w:top w:val="single" w:sz="4" w:space="0" w:color="auto"/>
            </w:tcBorders>
            <w:vAlign w:val="bottom"/>
          </w:tcPr>
          <w:p w14:paraId="50B283C8" w14:textId="7E09A3A8" w:rsidR="00665504" w:rsidRPr="002704FD" w:rsidRDefault="00665504" w:rsidP="00925C0D">
            <w:pPr>
              <w:rPr>
                <w:sz w:val="22"/>
                <w:szCs w:val="22"/>
              </w:rPr>
            </w:pPr>
          </w:p>
        </w:tc>
        <w:tc>
          <w:tcPr>
            <w:tcW w:w="1195" w:type="pct"/>
            <w:vAlign w:val="bottom"/>
          </w:tcPr>
          <w:p w14:paraId="6B765D21" w14:textId="77777777" w:rsidR="00665504" w:rsidRPr="002704FD" w:rsidRDefault="00665504" w:rsidP="00925C0D">
            <w:pPr>
              <w:rPr>
                <w:sz w:val="22"/>
                <w:szCs w:val="22"/>
              </w:rPr>
            </w:pPr>
          </w:p>
        </w:tc>
      </w:tr>
      <w:tr w:rsidR="00665504" w:rsidRPr="002704FD" w14:paraId="006E2264" w14:textId="77777777" w:rsidTr="00FA607D">
        <w:permEnd w:id="732516671" w:displacedByCustomXml="next"/>
        <w:permEnd w:id="762534648" w:displacedByCustomXml="next"/>
        <w:permEnd w:id="1625114187" w:displacedByCustomXml="next"/>
        <w:permEnd w:id="1856648057" w:displacedByCustomXml="next"/>
        <w:permEnd w:id="512312988" w:displacedByCustomXml="next"/>
        <w:permStart w:id="2132503378" w:edGrp="everyone" w:colFirst="2" w:colLast="2" w:displacedByCustomXml="next"/>
        <w:permStart w:id="1341590820" w:edGrp="everyone" w:colFirst="1" w:colLast="1" w:displacedByCustomXml="next"/>
        <w:permStart w:id="1640117844" w:edGrp="everyone" w:colFirst="0" w:colLast="0" w:displacedByCustomXml="next"/>
        <w:sdt>
          <w:sdtPr>
            <w:rPr>
              <w:b/>
              <w:bCs/>
              <w:sz w:val="22"/>
              <w:szCs w:val="22"/>
            </w:rPr>
            <w:id w:val="-1359804501"/>
            <w:placeholder>
              <w:docPart w:val="C1E3B3F1C4C34141BB7FFA98F6C7E2B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92" w:type="pct"/>
                <w:vAlign w:val="bottom"/>
              </w:tcPr>
              <w:p w14:paraId="3F0EE4B4" w14:textId="77777777" w:rsidR="00665504" w:rsidRPr="00FA607D" w:rsidRDefault="00665504" w:rsidP="00925C0D">
                <w:pPr>
                  <w:pStyle w:val="Vakiosisennys"/>
                  <w:rPr>
                    <w:b/>
                    <w:bCs/>
                    <w:sz w:val="22"/>
                    <w:szCs w:val="22"/>
                  </w:rPr>
                </w:pPr>
                <w:r w:rsidRPr="00FA607D">
                  <w:rPr>
                    <w:b/>
                    <w:bCs/>
                    <w:sz w:val="22"/>
                    <w:szCs w:val="22"/>
                    <w:lang w:bidi="fi-FI"/>
                  </w:rPr>
                  <w:t>Sähköposti</w:t>
                </w:r>
              </w:p>
            </w:tc>
          </w:sdtContent>
        </w:sdt>
        <w:tc>
          <w:tcPr>
            <w:tcW w:w="3508" w:type="pct"/>
            <w:gridSpan w:val="3"/>
            <w:tcBorders>
              <w:bottom w:val="single" w:sz="4" w:space="0" w:color="auto"/>
            </w:tcBorders>
            <w:vAlign w:val="bottom"/>
          </w:tcPr>
          <w:p w14:paraId="3968B17F" w14:textId="77777777" w:rsidR="00665504" w:rsidRPr="002704FD" w:rsidRDefault="00665504" w:rsidP="00925C0D">
            <w:pPr>
              <w:rPr>
                <w:sz w:val="22"/>
                <w:szCs w:val="22"/>
              </w:rPr>
            </w:pPr>
          </w:p>
        </w:tc>
      </w:tr>
      <w:tr w:rsidR="00665504" w:rsidRPr="002704FD" w14:paraId="3300DFEC" w14:textId="77777777" w:rsidTr="00925C0D">
        <w:tc>
          <w:tcPr>
            <w:tcW w:w="1492" w:type="pct"/>
            <w:vAlign w:val="bottom"/>
          </w:tcPr>
          <w:p w14:paraId="1C2A1439" w14:textId="77777777" w:rsidR="00665504" w:rsidRPr="002704FD" w:rsidRDefault="00665504" w:rsidP="00925C0D">
            <w:pPr>
              <w:rPr>
                <w:rFonts w:asciiTheme="majorHAnsi" w:hAnsiTheme="majorHAnsi"/>
                <w:b/>
                <w:sz w:val="22"/>
                <w:szCs w:val="22"/>
              </w:rPr>
            </w:pPr>
            <w:permStart w:id="892828247" w:edGrp="everyone" w:colFirst="0" w:colLast="0"/>
            <w:permStart w:id="863518531" w:edGrp="everyone" w:colFirst="1" w:colLast="1"/>
            <w:permStart w:id="631060737" w:edGrp="everyone" w:colFirst="2" w:colLast="2"/>
            <w:permEnd w:id="1640117844"/>
            <w:permEnd w:id="1341590820"/>
            <w:permEnd w:id="2132503378"/>
          </w:p>
        </w:tc>
        <w:tc>
          <w:tcPr>
            <w:tcW w:w="3508" w:type="pct"/>
            <w:gridSpan w:val="3"/>
            <w:vAlign w:val="bottom"/>
          </w:tcPr>
          <w:p w14:paraId="15568389" w14:textId="77777777" w:rsidR="00665504" w:rsidRPr="002704FD" w:rsidRDefault="00665504" w:rsidP="00925C0D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665504" w:rsidRPr="002704FD" w14:paraId="5146BBCC" w14:textId="77777777" w:rsidTr="00925C0D">
        <w:tc>
          <w:tcPr>
            <w:tcW w:w="1492" w:type="pct"/>
            <w:vAlign w:val="bottom"/>
          </w:tcPr>
          <w:p w14:paraId="439B24F5" w14:textId="5A391777" w:rsidR="00665504" w:rsidRPr="00FA607D" w:rsidRDefault="002704FD" w:rsidP="00925C0D">
            <w:pPr>
              <w:rPr>
                <w:b/>
                <w:bCs/>
                <w:sz w:val="22"/>
                <w:szCs w:val="22"/>
              </w:rPr>
            </w:pPr>
            <w:permStart w:id="1290024034" w:edGrp="everyone" w:colFirst="0" w:colLast="0"/>
            <w:permStart w:id="1546519343" w:edGrp="everyone" w:colFirst="1" w:colLast="1"/>
            <w:permStart w:id="1993348887" w:edGrp="everyone" w:colFirst="2" w:colLast="2"/>
            <w:permEnd w:id="892828247"/>
            <w:permEnd w:id="863518531"/>
            <w:permEnd w:id="631060737"/>
            <w:r w:rsidRPr="00FA607D">
              <w:rPr>
                <w:b/>
                <w:bCs/>
                <w:sz w:val="22"/>
                <w:szCs w:val="22"/>
              </w:rPr>
              <w:t>Varaajan allekirjoitus</w:t>
            </w:r>
          </w:p>
        </w:tc>
        <w:tc>
          <w:tcPr>
            <w:tcW w:w="3508" w:type="pct"/>
            <w:gridSpan w:val="3"/>
            <w:tcBorders>
              <w:bottom w:val="single" w:sz="4" w:space="0" w:color="auto"/>
            </w:tcBorders>
            <w:vAlign w:val="bottom"/>
          </w:tcPr>
          <w:p w14:paraId="31E5A063" w14:textId="66C82EFB" w:rsidR="00665504" w:rsidRPr="002704FD" w:rsidRDefault="00665504" w:rsidP="00925C0D">
            <w:pPr>
              <w:rPr>
                <w:sz w:val="22"/>
                <w:szCs w:val="22"/>
              </w:rPr>
            </w:pPr>
          </w:p>
        </w:tc>
      </w:tr>
    </w:tbl>
    <w:permEnd w:id="1290024034"/>
    <w:permEnd w:id="1546519343"/>
    <w:permEnd w:id="1993348887"/>
    <w:p w14:paraId="0273E7F7" w14:textId="4F120040" w:rsidR="002704FD" w:rsidRPr="002704FD" w:rsidRDefault="00FA607D" w:rsidP="002704FD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br/>
      </w:r>
      <w:r w:rsidR="002704FD" w:rsidRPr="002704FD">
        <w:rPr>
          <w:sz w:val="22"/>
          <w:szCs w:val="22"/>
        </w:rPr>
        <w:t xml:space="preserve">Tontinvarauslomake tulee toimittaa sähköpostilla </w:t>
      </w:r>
      <w:hyperlink r:id="rId12" w:history="1">
        <w:r w:rsidR="002704FD" w:rsidRPr="002704FD">
          <w:rPr>
            <w:rStyle w:val="Hyperlinkki"/>
            <w:sz w:val="22"/>
            <w:szCs w:val="22"/>
          </w:rPr>
          <w:t>rantasalmen.kunta@rantasalmi.fi</w:t>
        </w:r>
      </w:hyperlink>
      <w:r w:rsidR="002704FD" w:rsidRPr="002704FD">
        <w:rPr>
          <w:sz w:val="22"/>
          <w:szCs w:val="22"/>
        </w:rPr>
        <w:t xml:space="preserve"> tai postissa osoitteella Rantasalmen kunta/hallinto, Poikkitie 2, 58900 Rantasalmi</w:t>
      </w:r>
    </w:p>
    <w:sectPr w:rsidR="002704FD" w:rsidRPr="002704FD" w:rsidSect="00FA607D">
      <w:headerReference w:type="default" r:id="rId13"/>
      <w:pgSz w:w="11906" w:h="16838" w:code="9"/>
      <w:pgMar w:top="1440" w:right="1440" w:bottom="1440" w:left="1440" w:header="113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413EF" w14:textId="77777777" w:rsidR="00665504" w:rsidRDefault="00665504" w:rsidP="000172E5">
      <w:pPr>
        <w:spacing w:after="0" w:line="240" w:lineRule="auto"/>
      </w:pPr>
      <w:r>
        <w:separator/>
      </w:r>
    </w:p>
  </w:endnote>
  <w:endnote w:type="continuationSeparator" w:id="0">
    <w:p w14:paraId="66998C9A" w14:textId="77777777" w:rsidR="00665504" w:rsidRDefault="0066550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4FC8E0A-72D3-4C90-A884-CBFA7B2E88CA}"/>
    <w:embedBold r:id="rId2" w:fontKey="{16E7503C-6F8A-4560-A52E-D6E9FA3D305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75070F3-0F4D-4A69-BEDE-14F410FEBAD9}"/>
    <w:embedBold r:id="rId4" w:fontKey="{7AA6AED3-0F44-4A24-AC42-09E2587BDB93}"/>
    <w:embedItalic r:id="rId5" w:fontKey="{66BB0BC3-01D6-4B27-B591-367F090F6D6B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259BFAE-2C12-46D7-9790-93503AFF9EB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5659A22F-E3E3-42BA-BDBE-13F4AE18165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F6C95" w14:textId="77777777" w:rsidR="00665504" w:rsidRDefault="00665504" w:rsidP="000172E5">
      <w:pPr>
        <w:spacing w:after="0" w:line="240" w:lineRule="auto"/>
      </w:pPr>
      <w:r>
        <w:separator/>
      </w:r>
    </w:p>
  </w:footnote>
  <w:footnote w:type="continuationSeparator" w:id="0">
    <w:p w14:paraId="4D2B1CA0" w14:textId="77777777" w:rsidR="00665504" w:rsidRDefault="0066550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126"/>
      <w:gridCol w:w="5900"/>
    </w:tblGrid>
    <w:tr w:rsidR="00B337A2" w:rsidRPr="00637200" w14:paraId="4EDFE1FB" w14:textId="77777777" w:rsidTr="00384B05">
      <w:trPr>
        <w:trHeight w:val="990"/>
      </w:trPr>
      <w:tc>
        <w:tcPr>
          <w:tcW w:w="1350" w:type="dxa"/>
          <w:vAlign w:val="center"/>
        </w:tcPr>
        <w:p w14:paraId="2F9B044A" w14:textId="7F5BE867" w:rsidR="00B337A2" w:rsidRPr="00637200" w:rsidRDefault="00665504" w:rsidP="00637200">
          <w:pPr>
            <w:pStyle w:val="Yltunniste"/>
          </w:pPr>
          <w:r>
            <w:rPr>
              <w:noProof/>
            </w:rPr>
            <w:drawing>
              <wp:inline distT="0" distB="0" distL="0" distR="0" wp14:anchorId="03EFA98A" wp14:editId="716247E9">
                <wp:extent cx="1840147" cy="608965"/>
                <wp:effectExtent l="0" t="0" r="8255" b="635"/>
                <wp:docPr id="1084580706" name="Kuv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4580706" name="Kuva 108458070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9930" cy="6122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690062EC" w14:textId="08E5B9B2" w:rsidR="00B337A2" w:rsidRPr="00665504" w:rsidRDefault="00FA607D" w:rsidP="00637200">
          <w:pPr>
            <w:pStyle w:val="Yltunniste"/>
            <w:rPr>
              <w:color w:val="1E73AC" w:themeColor="accent2" w:themeTint="BF"/>
            </w:rPr>
          </w:pPr>
          <w:r>
            <w:rPr>
              <w:color w:val="1E73AC" w:themeColor="accent2" w:themeTint="BF"/>
            </w:rPr>
            <w:t xml:space="preserve">       </w:t>
          </w:r>
          <w:r w:rsidR="00665504" w:rsidRPr="00665504">
            <w:rPr>
              <w:color w:val="1E73AC" w:themeColor="accent2" w:themeTint="BF"/>
            </w:rPr>
            <w:t>Tont</w:t>
          </w:r>
          <w:r w:rsidR="00967E43">
            <w:rPr>
              <w:color w:val="1E73AC" w:themeColor="accent2" w:themeTint="BF"/>
            </w:rPr>
            <w:t>ti</w:t>
          </w:r>
          <w:r w:rsidR="00665504" w:rsidRPr="00665504">
            <w:rPr>
              <w:color w:val="1E73AC" w:themeColor="accent2" w:themeTint="BF"/>
            </w:rPr>
            <w:t>varauslomake</w:t>
          </w:r>
        </w:p>
      </w:tc>
    </w:tr>
  </w:tbl>
  <w:p w14:paraId="7DED49C0" w14:textId="77777777" w:rsidR="000172E5" w:rsidRPr="00311D4F" w:rsidRDefault="000172E5" w:rsidP="00FA607D">
    <w:pPr>
      <w:pStyle w:val="Eivl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Luku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Liit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Merkittyluettel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Merkittyluettel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oituluettel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ituluettel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eroituluettelo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Luku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Otsikk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Otsikk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Otsikk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Otsikk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Luku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93723192">
    <w:abstractNumId w:val="11"/>
  </w:num>
  <w:num w:numId="2" w16cid:durableId="1532954805">
    <w:abstractNumId w:val="7"/>
  </w:num>
  <w:num w:numId="3" w16cid:durableId="1480879272">
    <w:abstractNumId w:val="15"/>
  </w:num>
  <w:num w:numId="4" w16cid:durableId="2100443738">
    <w:abstractNumId w:val="12"/>
  </w:num>
  <w:num w:numId="5" w16cid:durableId="1834566247">
    <w:abstractNumId w:val="13"/>
  </w:num>
  <w:num w:numId="6" w16cid:durableId="509760145">
    <w:abstractNumId w:val="19"/>
  </w:num>
  <w:num w:numId="7" w16cid:durableId="1747995508">
    <w:abstractNumId w:val="6"/>
  </w:num>
  <w:num w:numId="8" w16cid:durableId="2137983653">
    <w:abstractNumId w:val="10"/>
  </w:num>
  <w:num w:numId="9" w16cid:durableId="11614936">
    <w:abstractNumId w:val="17"/>
  </w:num>
  <w:num w:numId="10" w16cid:durableId="2070416214">
    <w:abstractNumId w:val="1"/>
  </w:num>
  <w:num w:numId="11" w16cid:durableId="229581894">
    <w:abstractNumId w:val="5"/>
  </w:num>
  <w:num w:numId="12" w16cid:durableId="1972052037">
    <w:abstractNumId w:val="0"/>
  </w:num>
  <w:num w:numId="13" w16cid:durableId="303438415">
    <w:abstractNumId w:val="2"/>
  </w:num>
  <w:num w:numId="14" w16cid:durableId="1795295929">
    <w:abstractNumId w:val="9"/>
  </w:num>
  <w:num w:numId="15" w16cid:durableId="127936546">
    <w:abstractNumId w:val="8"/>
  </w:num>
  <w:num w:numId="16" w16cid:durableId="564335484">
    <w:abstractNumId w:val="16"/>
  </w:num>
  <w:num w:numId="17" w16cid:durableId="865095443">
    <w:abstractNumId w:val="3"/>
  </w:num>
  <w:num w:numId="18" w16cid:durableId="543173364">
    <w:abstractNumId w:val="21"/>
  </w:num>
  <w:num w:numId="19" w16cid:durableId="347221083">
    <w:abstractNumId w:val="18"/>
  </w:num>
  <w:num w:numId="20" w16cid:durableId="1948733776">
    <w:abstractNumId w:val="14"/>
  </w:num>
  <w:num w:numId="21" w16cid:durableId="477918358">
    <w:abstractNumId w:val="20"/>
  </w:num>
  <w:num w:numId="22" w16cid:durableId="203538213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AES" w:cryptAlgorithmClass="hash" w:cryptAlgorithmType="typeAny" w:cryptAlgorithmSid="14" w:cryptSpinCount="100000" w:hash="fcpJu0W1DHxwWSXVX/FeZTXrec2m03t95KnLXm7oAblabeBbREZfcTwbrOAA0UrfLRkQf/Lbuebup6CM6ooPtw==" w:salt="2RI9lT514j/k7uITpzRHfQ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504"/>
    <w:rsid w:val="000172E5"/>
    <w:rsid w:val="00052382"/>
    <w:rsid w:val="00052C97"/>
    <w:rsid w:val="0006568A"/>
    <w:rsid w:val="00076F0F"/>
    <w:rsid w:val="00084253"/>
    <w:rsid w:val="000D1F49"/>
    <w:rsid w:val="001727CA"/>
    <w:rsid w:val="001800AB"/>
    <w:rsid w:val="00213C68"/>
    <w:rsid w:val="002704FD"/>
    <w:rsid w:val="002C56E6"/>
    <w:rsid w:val="00311D4F"/>
    <w:rsid w:val="0034390E"/>
    <w:rsid w:val="00344849"/>
    <w:rsid w:val="00361E11"/>
    <w:rsid w:val="003769BA"/>
    <w:rsid w:val="00385C1E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65504"/>
    <w:rsid w:val="0071260A"/>
    <w:rsid w:val="007147D7"/>
    <w:rsid w:val="00770F25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67E43"/>
    <w:rsid w:val="0098597D"/>
    <w:rsid w:val="009F619A"/>
    <w:rsid w:val="009F6DDE"/>
    <w:rsid w:val="00A370A8"/>
    <w:rsid w:val="00B25F7A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A60A7"/>
    <w:rsid w:val="00DB3FAD"/>
    <w:rsid w:val="00DC71EC"/>
    <w:rsid w:val="00E50ADA"/>
    <w:rsid w:val="00E61C09"/>
    <w:rsid w:val="00EB3B58"/>
    <w:rsid w:val="00EC7359"/>
    <w:rsid w:val="00EE3054"/>
    <w:rsid w:val="00F00606"/>
    <w:rsid w:val="00F01256"/>
    <w:rsid w:val="00FA607D"/>
    <w:rsid w:val="00FC7475"/>
    <w:rsid w:val="00FE78A0"/>
    <w:rsid w:val="00FF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807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i-FI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ali">
    <w:name w:val="Normal"/>
    <w:uiPriority w:val="1"/>
    <w:qFormat/>
    <w:rsid w:val="00665504"/>
    <w:pPr>
      <w:spacing w:before="200"/>
    </w:pPr>
  </w:style>
  <w:style w:type="paragraph" w:styleId="Otsikko1">
    <w:name w:val="heading 1"/>
    <w:basedOn w:val="Normaali"/>
    <w:link w:val="Otsikko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Otsikko2">
    <w:name w:val="heading 2"/>
    <w:basedOn w:val="Normaali"/>
    <w:link w:val="Otsikk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Otsikko3">
    <w:name w:val="heading 3"/>
    <w:basedOn w:val="Normaali"/>
    <w:next w:val="Normaali"/>
    <w:link w:val="Otsikk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Otsikko4">
    <w:name w:val="heading 4"/>
    <w:basedOn w:val="Normaali"/>
    <w:link w:val="Otsikk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Otsikko5">
    <w:name w:val="heading 5"/>
    <w:basedOn w:val="Otsikko2"/>
    <w:link w:val="Otsikk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Otsikko6">
    <w:name w:val="heading 6"/>
    <w:basedOn w:val="Normaali"/>
    <w:next w:val="Normaali"/>
    <w:link w:val="Otsikk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1"/>
    <w:rsid w:val="006145D8"/>
    <w:rPr>
      <w:rFonts w:asciiTheme="majorHAnsi" w:hAnsiTheme="majorHAnsi"/>
      <w:b/>
    </w:rPr>
  </w:style>
  <w:style w:type="character" w:styleId="Aihetunniste">
    <w:name w:val="Hashtag"/>
    <w:basedOn w:val="Kappaleenoletusfontti"/>
    <w:uiPriority w:val="99"/>
    <w:semiHidden/>
    <w:rsid w:val="00CD4532"/>
    <w:rPr>
      <w:color w:val="2B579A"/>
      <w:shd w:val="clear" w:color="auto" w:fill="E6E6E6"/>
    </w:rPr>
  </w:style>
  <w:style w:type="paragraph" w:customStyle="1" w:styleId="Numeroituluettelo1">
    <w:name w:val="Numeroitu luettelo1"/>
    <w:basedOn w:val="Normaali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Oletus">
    <w:name w:val="Oletus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Otsikko2Char">
    <w:name w:val="Otsikko 2 Char"/>
    <w:basedOn w:val="Kappaleenoletusfontti"/>
    <w:link w:val="Otsikk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Vakiosisennys">
    <w:name w:val="Normal Indent"/>
    <w:basedOn w:val="Normaali"/>
    <w:uiPriority w:val="99"/>
    <w:qFormat/>
    <w:rsid w:val="00311D4F"/>
    <w:pPr>
      <w:spacing w:after="0"/>
      <w:ind w:left="720"/>
    </w:pPr>
  </w:style>
  <w:style w:type="character" w:customStyle="1" w:styleId="Otsikko3Char">
    <w:name w:val="Otsikko 3 Char"/>
    <w:basedOn w:val="Kappaleenoletusfontti"/>
    <w:link w:val="Otsikko3"/>
    <w:uiPriority w:val="1"/>
    <w:semiHidden/>
    <w:rsid w:val="006145D8"/>
    <w:rPr>
      <w:b/>
      <w:bCs/>
      <w:color w:val="694A77"/>
      <w:szCs w:val="27"/>
    </w:rPr>
  </w:style>
  <w:style w:type="paragraph" w:styleId="Sisluet1">
    <w:name w:val="toc 1"/>
    <w:basedOn w:val="Normaali"/>
    <w:next w:val="Normaali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laviitteenteksti">
    <w:name w:val="footnote text"/>
    <w:basedOn w:val="Normaali"/>
    <w:link w:val="Alaviitteenteksti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6145D8"/>
    <w:rPr>
      <w:sz w:val="18"/>
      <w:szCs w:val="20"/>
    </w:rPr>
  </w:style>
  <w:style w:type="paragraph" w:styleId="Merkittyluettelo">
    <w:name w:val="List Bullet"/>
    <w:basedOn w:val="Normaali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inteksti">
    <w:name w:val="annotation text"/>
    <w:basedOn w:val="Normaali"/>
    <w:link w:val="KommentintekstiChar"/>
    <w:uiPriority w:val="99"/>
    <w:semiHidden/>
    <w:rsid w:val="000D1F49"/>
    <w:rPr>
      <w:szCs w:val="24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CD4532"/>
    <w:rPr>
      <w:szCs w:val="24"/>
    </w:rPr>
  </w:style>
  <w:style w:type="paragraph" w:styleId="Yltunniste">
    <w:name w:val="header"/>
    <w:basedOn w:val="Normaali"/>
    <w:link w:val="Yltunniste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YltunnisteChar">
    <w:name w:val="Ylätunniste Char"/>
    <w:basedOn w:val="Kappaleenoletusfontti"/>
    <w:link w:val="Yltunnist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Alatunniste">
    <w:name w:val="footer"/>
    <w:basedOn w:val="Normaali"/>
    <w:link w:val="Alatunniste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latunnisteChar">
    <w:name w:val="Alatunniste Char"/>
    <w:basedOn w:val="Kappaleenoletusfontti"/>
    <w:link w:val="Alatunniste"/>
    <w:uiPriority w:val="99"/>
    <w:rsid w:val="00637200"/>
    <w:rPr>
      <w:sz w:val="18"/>
      <w:szCs w:val="24"/>
    </w:rPr>
  </w:style>
  <w:style w:type="character" w:styleId="Alaviitteenviite">
    <w:name w:val="footnote reference"/>
    <w:basedOn w:val="Kappaleenoletusfontti"/>
    <w:uiPriority w:val="99"/>
    <w:semiHidden/>
    <w:rsid w:val="000D1F49"/>
    <w:rPr>
      <w:vertAlign w:val="superscript"/>
    </w:rPr>
  </w:style>
  <w:style w:type="character" w:styleId="Kommentinviite">
    <w:name w:val="annotation reference"/>
    <w:basedOn w:val="Kappaleenoletusfontti"/>
    <w:uiPriority w:val="99"/>
    <w:semiHidden/>
    <w:rsid w:val="000D1F49"/>
    <w:rPr>
      <w:sz w:val="18"/>
      <w:szCs w:val="18"/>
    </w:rPr>
  </w:style>
  <w:style w:type="paragraph" w:styleId="Numeroituluettelo">
    <w:name w:val="List Number"/>
    <w:basedOn w:val="Normaali"/>
    <w:uiPriority w:val="99"/>
    <w:semiHidden/>
    <w:rsid w:val="000D1F49"/>
    <w:pPr>
      <w:numPr>
        <w:numId w:val="5"/>
      </w:numPr>
      <w:spacing w:before="120"/>
    </w:pPr>
  </w:style>
  <w:style w:type="character" w:styleId="Hyperlinkki">
    <w:name w:val="Hyperlink"/>
    <w:basedOn w:val="Kappaleenoletusfontti"/>
    <w:uiPriority w:val="99"/>
    <w:semiHidden/>
    <w:rsid w:val="000D1F49"/>
    <w:rPr>
      <w:color w:val="BF678E" w:themeColor="hyperlink"/>
      <w:u w:val="single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0D1F49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Eivli">
    <w:name w:val="No Spacing"/>
    <w:basedOn w:val="Normaali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Otsikko">
    <w:name w:val="Title"/>
    <w:basedOn w:val="Normaali"/>
    <w:next w:val="Normaali"/>
    <w:link w:val="Otsikk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Merkittyluettelo2">
    <w:name w:val="List Bullet 2"/>
    <w:basedOn w:val="Normaali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Kuvataulukko">
    <w:name w:val="Kuvataulukko"/>
    <w:basedOn w:val="Normaalitaulukko"/>
    <w:uiPriority w:val="99"/>
    <w:rsid w:val="000D1F49"/>
    <w:tblPr/>
    <w:trPr>
      <w:cantSplit/>
    </w:trPr>
  </w:style>
  <w:style w:type="character" w:customStyle="1" w:styleId="Otsikko4Char">
    <w:name w:val="Otsikko 4 Char"/>
    <w:basedOn w:val="Kappaleenoletusfontti"/>
    <w:link w:val="Otsikko4"/>
    <w:uiPriority w:val="9"/>
    <w:semiHidden/>
    <w:rsid w:val="006145D8"/>
    <w:rPr>
      <w:b/>
      <w:sz w:val="25"/>
      <w:szCs w:val="25"/>
    </w:rPr>
  </w:style>
  <w:style w:type="character" w:customStyle="1" w:styleId="Otsikko5Char">
    <w:name w:val="Otsikko 5 Char"/>
    <w:basedOn w:val="Otsikko2Char"/>
    <w:link w:val="Otsikk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isluet2">
    <w:name w:val="toc 2"/>
    <w:basedOn w:val="Normaali"/>
    <w:next w:val="Normaali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isluet3">
    <w:name w:val="toc 3"/>
    <w:basedOn w:val="Normaali"/>
    <w:next w:val="Normaali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Kuvaotsikkoluettelo">
    <w:name w:val="table of figures"/>
    <w:basedOn w:val="Normaali"/>
    <w:next w:val="Normaali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ituluettelo2">
    <w:name w:val="List Number 2"/>
    <w:basedOn w:val="Normaali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vattuHyperlinkki">
    <w:name w:val="FollowedHyperlink"/>
    <w:basedOn w:val="Kappaleenoletusfontti"/>
    <w:uiPriority w:val="99"/>
    <w:semiHidden/>
    <w:rsid w:val="000D1F49"/>
    <w:rPr>
      <w:color w:val="731F1C" w:themeColor="followedHyperlink"/>
      <w:u w:val="single"/>
    </w:rPr>
  </w:style>
  <w:style w:type="paragraph" w:styleId="NormaaliWWW">
    <w:name w:val="Normal (Web)"/>
    <w:basedOn w:val="Normaali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Kirjannimike">
    <w:name w:val="Book Title"/>
    <w:basedOn w:val="Kappaleenoletusfontti"/>
    <w:uiPriority w:val="33"/>
    <w:semiHidden/>
    <w:rsid w:val="000D1F49"/>
    <w:rPr>
      <w:b/>
      <w:bCs/>
      <w:i/>
      <w:iCs/>
      <w:spacing w:val="5"/>
    </w:rPr>
  </w:style>
  <w:style w:type="paragraph" w:styleId="Sisllysluettelonotsikko">
    <w:name w:val="TOC Heading"/>
    <w:basedOn w:val="Normaali"/>
    <w:next w:val="Normaali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ksti">
    <w:name w:val="macro"/>
    <w:link w:val="Makroteksti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kstiChar">
    <w:name w:val="Makroteksti Char"/>
    <w:basedOn w:val="Kappaleenoletusfontti"/>
    <w:link w:val="Makroteksti"/>
    <w:uiPriority w:val="99"/>
    <w:semiHidden/>
    <w:rsid w:val="006145D8"/>
    <w:rPr>
      <w:rFonts w:ascii="Consolas" w:hAnsi="Consolas"/>
      <w:sz w:val="20"/>
      <w:szCs w:val="20"/>
    </w:rPr>
  </w:style>
  <w:style w:type="table" w:styleId="TaulukkoRuudukko">
    <w:name w:val="Table Grid"/>
    <w:basedOn w:val="Normaalitaulukko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ikkamerkkiteksti">
    <w:name w:val="Placeholder Text"/>
    <w:basedOn w:val="Kappaleenoletusfontti"/>
    <w:uiPriority w:val="99"/>
    <w:semiHidden/>
    <w:rsid w:val="006145D8"/>
    <w:rPr>
      <w:color w:val="808080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Ratkaisematonmaininta">
    <w:name w:val="Unresolved Mention"/>
    <w:basedOn w:val="Kappaleenoletusfontti"/>
    <w:uiPriority w:val="99"/>
    <w:semiHidden/>
    <w:rsid w:val="002704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antasalmen.kunta@rantasalmi.fi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varti\AppData\Roaming\Microsoft\Mallit\J&#228;senlomak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1E3B3F1C4C34141BB7FFA98F6C7E2B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6F684766-0948-46B8-B2B4-93E707A28103}"/>
      </w:docPartPr>
      <w:docPartBody>
        <w:p w:rsidR="00635990" w:rsidRDefault="003C7DD1" w:rsidP="003C7DD1">
          <w:pPr>
            <w:pStyle w:val="C1E3B3F1C4C34141BB7FFA98F6C7E2B1"/>
          </w:pPr>
          <w:r w:rsidRPr="006145D8">
            <w:rPr>
              <w:lang w:bidi="fi-FI"/>
            </w:rPr>
            <w:t>Sähköposti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DD1"/>
    <w:rsid w:val="003C7DD1"/>
    <w:rsid w:val="00635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i-FI" w:eastAsia="fi-FI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link w:val="Otsikko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1"/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C1E3B3F1C4C34141BB7FFA98F6C7E2B1">
    <w:name w:val="C1E3B3F1C4C34141BB7FFA98F6C7E2B1"/>
    <w:rsid w:val="003C7DD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6F3EE2-2CE3-4D86-91FA-C92854EABD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Jäsenlomake</Template>
  <TotalTime>0</TotalTime>
  <Pages>1</Pages>
  <Words>68</Words>
  <Characters>578</Characters>
  <Application>Microsoft Office Word</Application>
  <DocSecurity>8</DocSecurity>
  <Lines>34</Lines>
  <Paragraphs>15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2023-05-15T09:23:00Z</dcterms:created>
  <dcterms:modified xsi:type="dcterms:W3CDTF">2023-05-31T09:46:00Z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